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A3DBF" w14:textId="77777777" w:rsidR="002C288F" w:rsidRDefault="0032598C">
      <w:pPr>
        <w:pStyle w:val="Textbody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國立中山大學學術性圖書出版申請表</w:t>
      </w:r>
    </w:p>
    <w:p w14:paraId="753FA90B" w14:textId="77777777" w:rsidR="002C288F" w:rsidRDefault="0032598C">
      <w:pPr>
        <w:pStyle w:val="Textbody"/>
        <w:spacing w:before="295" w:after="295"/>
      </w:pPr>
      <w:r>
        <w:rPr>
          <w:rFonts w:ascii="標楷體" w:eastAsia="標楷體" w:hAnsi="標楷體"/>
          <w:b/>
          <w:sz w:val="28"/>
          <w:szCs w:val="28"/>
        </w:rPr>
        <w:t>申請者簽名：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          </w:t>
      </w:r>
      <w:r>
        <w:rPr>
          <w:rFonts w:ascii="標楷體" w:eastAsia="標楷體" w:hAnsi="標楷體"/>
          <w:b/>
          <w:sz w:val="28"/>
          <w:szCs w:val="28"/>
        </w:rPr>
        <w:t xml:space="preserve">   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/>
          <w:b/>
          <w:sz w:val="28"/>
          <w:szCs w:val="28"/>
        </w:rPr>
        <w:t>年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/>
          <w:b/>
          <w:sz w:val="28"/>
          <w:szCs w:val="28"/>
        </w:rPr>
        <w:t>月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/>
          <w:b/>
          <w:sz w:val="28"/>
          <w:szCs w:val="28"/>
          <w:u w:val="single"/>
        </w:rPr>
        <w:t>日</w:t>
      </w:r>
    </w:p>
    <w:tbl>
      <w:tblPr>
        <w:tblW w:w="9720" w:type="dxa"/>
        <w:tblInd w:w="-5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4"/>
        <w:gridCol w:w="2256"/>
        <w:gridCol w:w="1440"/>
        <w:gridCol w:w="4320"/>
      </w:tblGrid>
      <w:tr w:rsidR="002C288F" w14:paraId="711A190D" w14:textId="77777777">
        <w:tblPrEx>
          <w:tblCellMar>
            <w:top w:w="0" w:type="dxa"/>
            <w:bottom w:w="0" w:type="dxa"/>
          </w:tblCellMar>
        </w:tblPrEx>
        <w:trPr>
          <w:cantSplit/>
          <w:trHeight w:val="708"/>
        </w:trPr>
        <w:tc>
          <w:tcPr>
            <w:tcW w:w="1704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44F0FA" w14:textId="77777777" w:rsidR="002C288F" w:rsidRDefault="0032598C">
            <w:pPr>
              <w:pStyle w:val="Textbody"/>
              <w:spacing w:before="12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著作人</w:t>
            </w:r>
          </w:p>
        </w:tc>
        <w:tc>
          <w:tcPr>
            <w:tcW w:w="8016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D628A" w14:textId="77777777" w:rsidR="002C288F" w:rsidRDefault="002C288F">
            <w:pPr>
              <w:pStyle w:val="Textbody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C288F" w14:paraId="19FF0535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704" w:type="dxa"/>
            <w:vMerge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400E86" w14:textId="77777777" w:rsidR="002C288F" w:rsidRDefault="002C288F">
            <w:pPr>
              <w:widowControl/>
            </w:pPr>
          </w:p>
        </w:tc>
        <w:tc>
          <w:tcPr>
            <w:tcW w:w="8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79D576" w14:textId="77777777" w:rsidR="002C288F" w:rsidRDefault="0032598C">
            <w:pPr>
              <w:pStyle w:val="Textbody"/>
              <w:spacing w:before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請附著作人之簡歷（包含中英文姓名、出生年月日、學歷、經歷、現職、重要著作、專長介紹、聯絡方式等）</w:t>
            </w:r>
          </w:p>
        </w:tc>
      </w:tr>
      <w:tr w:rsidR="002C288F" w14:paraId="3A9E081B" w14:textId="77777777">
        <w:tblPrEx>
          <w:tblCellMar>
            <w:top w:w="0" w:type="dxa"/>
            <w:bottom w:w="0" w:type="dxa"/>
          </w:tblCellMar>
        </w:tblPrEx>
        <w:trPr>
          <w:cantSplit/>
          <w:trHeight w:val="806"/>
        </w:trPr>
        <w:tc>
          <w:tcPr>
            <w:tcW w:w="170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7786F6" w14:textId="77777777" w:rsidR="002C288F" w:rsidRDefault="0032598C">
            <w:pPr>
              <w:pStyle w:val="Textbody"/>
              <w:spacing w:before="6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著作聯絡人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817ADC" w14:textId="77777777" w:rsidR="002C288F" w:rsidRDefault="002C288F">
            <w:pPr>
              <w:pStyle w:val="Textbody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532E8D" w14:textId="77777777" w:rsidR="002C288F" w:rsidRDefault="0032598C">
            <w:pPr>
              <w:pStyle w:val="Textbody"/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聯絡方式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DAEF6" w14:textId="77777777" w:rsidR="002C288F" w:rsidRDefault="002C288F">
            <w:pPr>
              <w:pStyle w:val="Textbody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C288F" w14:paraId="10F9EFD8" w14:textId="77777777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170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A9CDA5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書名</w:t>
            </w:r>
          </w:p>
          <w:p w14:paraId="1C432AFB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【中文】</w:t>
            </w:r>
          </w:p>
        </w:tc>
        <w:tc>
          <w:tcPr>
            <w:tcW w:w="8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D49235" w14:textId="77777777" w:rsidR="002C288F" w:rsidRDefault="002C288F">
            <w:pPr>
              <w:pStyle w:val="Textbody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C288F" w14:paraId="4AC44EBB" w14:textId="77777777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170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72FD38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書名</w:t>
            </w:r>
          </w:p>
          <w:p w14:paraId="59693FAF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【英文】</w:t>
            </w:r>
          </w:p>
        </w:tc>
        <w:tc>
          <w:tcPr>
            <w:tcW w:w="8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BCFD75" w14:textId="77777777" w:rsidR="002C288F" w:rsidRDefault="002C288F">
            <w:pPr>
              <w:pStyle w:val="Textbody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2E544606" w14:textId="77777777" w:rsidR="002C288F" w:rsidRDefault="002C288F">
            <w:pPr>
              <w:pStyle w:val="Textbody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720F29D2" w14:textId="77777777" w:rsidR="002C288F" w:rsidRDefault="0032598C">
            <w:pPr>
              <w:pStyle w:val="Textbody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 xml:space="preserve">                                                                               </w:t>
            </w:r>
          </w:p>
        </w:tc>
      </w:tr>
      <w:tr w:rsidR="002C288F" w14:paraId="57D53947" w14:textId="77777777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170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0D3612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書名</w:t>
            </w:r>
          </w:p>
          <w:p w14:paraId="5DE03E15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【其他語文】</w:t>
            </w:r>
          </w:p>
        </w:tc>
        <w:tc>
          <w:tcPr>
            <w:tcW w:w="8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A9AE5" w14:textId="77777777" w:rsidR="002C288F" w:rsidRDefault="002C288F">
            <w:pPr>
              <w:pStyle w:val="Textbody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C288F" w14:paraId="34FF2933" w14:textId="77777777">
        <w:tblPrEx>
          <w:tblCellMar>
            <w:top w:w="0" w:type="dxa"/>
            <w:bottom w:w="0" w:type="dxa"/>
          </w:tblCellMar>
        </w:tblPrEx>
        <w:trPr>
          <w:trHeight w:val="821"/>
        </w:trPr>
        <w:tc>
          <w:tcPr>
            <w:tcW w:w="170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33CD3" w14:textId="77777777" w:rsidR="002C288F" w:rsidRDefault="0032598C">
            <w:pPr>
              <w:pStyle w:val="Textbody"/>
              <w:spacing w:before="12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語文</w:t>
            </w:r>
          </w:p>
        </w:tc>
        <w:tc>
          <w:tcPr>
            <w:tcW w:w="8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130EF" w14:textId="77777777" w:rsidR="002C288F" w:rsidRDefault="0032598C">
            <w:pPr>
              <w:pStyle w:val="Textbody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□</w:t>
            </w:r>
            <w:r>
              <w:rPr>
                <w:rFonts w:ascii="標楷體" w:eastAsia="標楷體" w:hAnsi="標楷體"/>
                <w:b/>
                <w:szCs w:val="24"/>
              </w:rPr>
              <w:t>中文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 □</w:t>
            </w:r>
            <w:r>
              <w:rPr>
                <w:rFonts w:ascii="標楷體" w:eastAsia="標楷體" w:hAnsi="標楷體"/>
                <w:b/>
                <w:szCs w:val="24"/>
              </w:rPr>
              <w:t>英文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 □</w:t>
            </w:r>
            <w:r>
              <w:rPr>
                <w:rFonts w:ascii="標楷體" w:eastAsia="標楷體" w:hAnsi="標楷體"/>
                <w:b/>
                <w:szCs w:val="24"/>
              </w:rPr>
              <w:t>日文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 □</w:t>
            </w:r>
            <w:r>
              <w:rPr>
                <w:rFonts w:ascii="標楷體" w:eastAsia="標楷體" w:hAnsi="標楷體"/>
                <w:b/>
                <w:szCs w:val="24"/>
              </w:rPr>
              <w:t>中英對照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 □</w:t>
            </w:r>
            <w:r>
              <w:rPr>
                <w:rFonts w:ascii="標楷體" w:eastAsia="標楷體" w:hAnsi="標楷體"/>
                <w:b/>
                <w:szCs w:val="24"/>
              </w:rPr>
              <w:t>其他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__________           </w:t>
            </w:r>
          </w:p>
        </w:tc>
      </w:tr>
      <w:tr w:rsidR="002C288F" w14:paraId="367260D0" w14:textId="77777777">
        <w:tblPrEx>
          <w:tblCellMar>
            <w:top w:w="0" w:type="dxa"/>
            <w:bottom w:w="0" w:type="dxa"/>
          </w:tblCellMar>
        </w:tblPrEx>
        <w:trPr>
          <w:trHeight w:val="1131"/>
        </w:trPr>
        <w:tc>
          <w:tcPr>
            <w:tcW w:w="170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DC6457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圖表</w:t>
            </w:r>
          </w:p>
          <w:p w14:paraId="11023D24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印刷</w:t>
            </w:r>
          </w:p>
        </w:tc>
        <w:tc>
          <w:tcPr>
            <w:tcW w:w="8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5842" w14:textId="77777777" w:rsidR="002C288F" w:rsidRDefault="0032598C">
            <w:pPr>
              <w:pStyle w:val="Textbody"/>
              <w:numPr>
                <w:ilvl w:val="0"/>
                <w:numId w:val="1"/>
              </w:numPr>
              <w:jc w:val="both"/>
            </w:pPr>
            <w:r>
              <w:rPr>
                <w:rFonts w:ascii="標楷體" w:eastAsia="標楷體" w:hAnsi="標楷體"/>
                <w:b/>
                <w:szCs w:val="24"/>
              </w:rPr>
              <w:t>Word</w:t>
            </w:r>
            <w:r>
              <w:rPr>
                <w:rFonts w:ascii="標楷體" w:eastAsia="標楷體" w:hAnsi="標楷體"/>
                <w:b/>
                <w:szCs w:val="24"/>
              </w:rPr>
              <w:t>檔或純文字檔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>
              <w:rPr>
                <w:rFonts w:eastAsia="標楷體"/>
                <w:b/>
                <w:szCs w:val="24"/>
              </w:rPr>
              <w:t>(</w:t>
            </w:r>
            <w:r>
              <w:rPr>
                <w:rFonts w:eastAsia="標楷體"/>
                <w:b/>
                <w:szCs w:val="24"/>
              </w:rPr>
              <w:t>字數：約</w:t>
            </w:r>
            <w:r>
              <w:rPr>
                <w:rFonts w:eastAsia="標楷體"/>
                <w:b/>
                <w:szCs w:val="24"/>
                <w:u w:val="single"/>
              </w:rPr>
              <w:t xml:space="preserve">         </w:t>
            </w:r>
            <w:r>
              <w:rPr>
                <w:rFonts w:eastAsia="標楷體"/>
                <w:b/>
                <w:szCs w:val="24"/>
                <w:u w:val="single"/>
              </w:rPr>
              <w:t>字</w:t>
            </w:r>
            <w:r>
              <w:rPr>
                <w:rFonts w:eastAsia="標楷體"/>
                <w:b/>
                <w:szCs w:val="24"/>
                <w:u w:val="single"/>
              </w:rPr>
              <w:t>)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    </w:t>
            </w:r>
          </w:p>
          <w:p w14:paraId="2876AF13" w14:textId="77777777" w:rsidR="002C288F" w:rsidRDefault="0032598C">
            <w:pPr>
              <w:pStyle w:val="Textbody"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>
              <w:rPr>
                <w:rFonts w:ascii="標楷體" w:eastAsia="標楷體" w:hAnsi="標楷體"/>
                <w:b/>
                <w:szCs w:val="24"/>
              </w:rPr>
              <w:t>圖約</w:t>
            </w:r>
            <w:proofErr w:type="gramEnd"/>
            <w:r>
              <w:rPr>
                <w:rFonts w:ascii="標楷體" w:eastAsia="標楷體" w:hAnsi="標楷體"/>
                <w:b/>
                <w:szCs w:val="24"/>
              </w:rPr>
              <w:t>____</w:t>
            </w:r>
            <w:r>
              <w:rPr>
                <w:rFonts w:ascii="標楷體" w:eastAsia="標楷體" w:hAnsi="標楷體"/>
                <w:b/>
                <w:szCs w:val="24"/>
              </w:rPr>
              <w:t>張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 □</w:t>
            </w:r>
            <w:r>
              <w:rPr>
                <w:rFonts w:ascii="標楷體" w:eastAsia="標楷體" w:hAnsi="標楷體"/>
                <w:b/>
                <w:szCs w:val="24"/>
              </w:rPr>
              <w:t>表約</w:t>
            </w:r>
            <w:r>
              <w:rPr>
                <w:rFonts w:ascii="標楷體" w:eastAsia="標楷體" w:hAnsi="標楷體"/>
                <w:b/>
                <w:szCs w:val="24"/>
              </w:rPr>
              <w:t>_____</w:t>
            </w:r>
            <w:r>
              <w:rPr>
                <w:rFonts w:ascii="標楷體" w:eastAsia="標楷體" w:hAnsi="標楷體"/>
                <w:b/>
                <w:szCs w:val="24"/>
              </w:rPr>
              <w:t>張</w:t>
            </w:r>
          </w:p>
          <w:p w14:paraId="6C27303C" w14:textId="77777777" w:rsidR="002C288F" w:rsidRDefault="0032598C">
            <w:pPr>
              <w:pStyle w:val="Textbody"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其他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_________________ 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                                                   </w:t>
            </w:r>
          </w:p>
        </w:tc>
      </w:tr>
      <w:tr w:rsidR="002C288F" w14:paraId="2FF14395" w14:textId="77777777">
        <w:tblPrEx>
          <w:tblCellMar>
            <w:top w:w="0" w:type="dxa"/>
            <w:bottom w:w="0" w:type="dxa"/>
          </w:tblCellMar>
        </w:tblPrEx>
        <w:trPr>
          <w:trHeight w:val="1131"/>
        </w:trPr>
        <w:tc>
          <w:tcPr>
            <w:tcW w:w="1704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8DE82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著作</w:t>
            </w:r>
          </w:p>
          <w:p w14:paraId="527CFDFD" w14:textId="77777777" w:rsidR="002C288F" w:rsidRDefault="0032598C">
            <w:pPr>
              <w:pStyle w:val="Textbody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摘要</w:t>
            </w:r>
          </w:p>
        </w:tc>
        <w:tc>
          <w:tcPr>
            <w:tcW w:w="8016" w:type="dxa"/>
            <w:gridSpan w:val="3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8A7CE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52BA5BF5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5266A2D7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4681EDF8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1931119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203A2EF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608E5CCD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508B0FBB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1E74FB4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21E96CE8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1303C2D3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1255C829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7FEC8683" w14:textId="77777777" w:rsidR="002C288F" w:rsidRDefault="002C288F">
            <w:pPr>
              <w:pStyle w:val="Textbody"/>
              <w:ind w:left="24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55BA657F" w14:textId="77777777" w:rsidR="002C288F" w:rsidRDefault="002C288F" w:rsidP="00A61156">
      <w:pPr>
        <w:pStyle w:val="Textbody"/>
        <w:rPr>
          <w:szCs w:val="24"/>
        </w:rPr>
      </w:pPr>
    </w:p>
    <w:sectPr w:rsidR="002C288F">
      <w:footerReference w:type="default" r:id="rId7"/>
      <w:pgSz w:w="11906" w:h="16838"/>
      <w:pgMar w:top="851" w:right="1701" w:bottom="426" w:left="1701" w:header="720" w:footer="737" w:gutter="0"/>
      <w:cols w:space="720"/>
      <w:docGrid w:type="lines" w:linePitch="5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5E368" w14:textId="77777777" w:rsidR="0032598C" w:rsidRDefault="0032598C">
      <w:r>
        <w:separator/>
      </w:r>
    </w:p>
  </w:endnote>
  <w:endnote w:type="continuationSeparator" w:id="0">
    <w:p w14:paraId="6436DD16" w14:textId="77777777" w:rsidR="0032598C" w:rsidRDefault="0032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C0D28" w14:textId="77777777" w:rsidR="006D5D26" w:rsidRDefault="0032598C">
    <w:pPr>
      <w:pStyle w:val="a4"/>
    </w:pPr>
    <w:r>
      <w:tab/>
    </w:r>
    <w:r>
      <w:tab/>
    </w:r>
  </w:p>
  <w:p w14:paraId="4381A30E" w14:textId="77777777" w:rsidR="006D5D26" w:rsidRDefault="0032598C">
    <w:pPr>
      <w:pStyle w:val="a4"/>
    </w:pPr>
  </w:p>
  <w:p w14:paraId="5F591CA9" w14:textId="77777777" w:rsidR="006D5D26" w:rsidRDefault="0032598C">
    <w:pPr>
      <w:pStyle w:val="a4"/>
    </w:pPr>
  </w:p>
  <w:p w14:paraId="78AD71A8" w14:textId="77777777" w:rsidR="006D5D26" w:rsidRDefault="0032598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92888" w14:textId="77777777" w:rsidR="0032598C" w:rsidRDefault="0032598C">
      <w:r>
        <w:rPr>
          <w:color w:val="000000"/>
        </w:rPr>
        <w:separator/>
      </w:r>
    </w:p>
  </w:footnote>
  <w:footnote w:type="continuationSeparator" w:id="0">
    <w:p w14:paraId="00BA440A" w14:textId="77777777" w:rsidR="0032598C" w:rsidRDefault="00325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F7FBF"/>
    <w:multiLevelType w:val="multilevel"/>
    <w:tmpl w:val="22686D9A"/>
    <w:lvl w:ilvl="0">
      <w:numFmt w:val="bullet"/>
      <w:lvlText w:val="□"/>
      <w:lvlJc w:val="left"/>
      <w:pPr>
        <w:ind w:left="240" w:hanging="24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C288F"/>
    <w:rsid w:val="002C288F"/>
    <w:rsid w:val="0032598C"/>
    <w:rsid w:val="00A6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38EFA"/>
  <w15:docId w15:val="{33239CED-F502-4316-B38C-411D07A8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ody Text"/>
    <w:basedOn w:val="Textbody"/>
    <w:pPr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國立中山大學圖書出版申請表</dc:title>
  <dc:subject/>
  <dc:creator>YWM</dc:creator>
  <cp:lastModifiedBy>Windows 使用者</cp:lastModifiedBy>
  <cp:revision>2</cp:revision>
  <cp:lastPrinted>2016-06-20T08:13:00Z</cp:lastPrinted>
  <dcterms:created xsi:type="dcterms:W3CDTF">2026-10-07T01:28:00Z</dcterms:created>
  <dcterms:modified xsi:type="dcterms:W3CDTF">2026-10-07T01:28:00Z</dcterms:modified>
</cp:coreProperties>
</file>